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5462" w:type="dxa"/>
        <w:jc w:val="left"/>
        <w:tblInd w:w="-426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634"/>
        <w:gridCol w:w="328"/>
        <w:gridCol w:w="4729"/>
        <w:gridCol w:w="459"/>
        <w:gridCol w:w="23"/>
        <w:gridCol w:w="5289"/>
      </w:tblGrid>
      <w:tr w:rsidR="00FD284F" w:rsidRPr="00273FD8" w:rsidTr="006A078B">
        <w:trPr>
          <w:cantSplit/>
          <w:trHeight w:hRule="exact" w:val="10472"/>
          <w:tblHeader/>
          <w:jc w:val="left"/>
        </w:trPr>
        <w:tc>
          <w:tcPr>
            <w:tcW w:w="4634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0E2CA1" w:rsidRPr="006D1706" w:rsidRDefault="000E2CA1" w:rsidP="000E2CA1">
            <w:pPr>
              <w:pStyle w:val="ab"/>
              <w:spacing w:after="0" w:line="240" w:lineRule="auto"/>
              <w:rPr>
                <w:sz w:val="28"/>
                <w:szCs w:val="28"/>
              </w:rPr>
            </w:pPr>
            <w:r w:rsidRPr="006D1706">
              <w:rPr>
                <w:sz w:val="28"/>
                <w:szCs w:val="28"/>
              </w:rPr>
              <w:t>Пусть счастье будет на планете,</w:t>
            </w:r>
          </w:p>
          <w:p w:rsidR="000E2CA1" w:rsidRPr="006D1706" w:rsidRDefault="000E2CA1" w:rsidP="000E2CA1">
            <w:pPr>
              <w:pStyle w:val="ab"/>
              <w:spacing w:after="0" w:line="240" w:lineRule="auto"/>
              <w:rPr>
                <w:sz w:val="28"/>
                <w:szCs w:val="28"/>
              </w:rPr>
            </w:pPr>
          </w:p>
          <w:p w:rsidR="000E2CA1" w:rsidRPr="006D1706" w:rsidRDefault="000E2CA1" w:rsidP="000E2CA1">
            <w:pPr>
              <w:pStyle w:val="ab"/>
              <w:spacing w:after="0" w:line="240" w:lineRule="auto"/>
              <w:rPr>
                <w:sz w:val="28"/>
                <w:szCs w:val="28"/>
              </w:rPr>
            </w:pPr>
            <w:r w:rsidRPr="006D1706">
              <w:rPr>
                <w:sz w:val="28"/>
                <w:szCs w:val="28"/>
              </w:rPr>
              <w:t>Пусть небо будет чистым, голубым.</w:t>
            </w:r>
          </w:p>
          <w:p w:rsidR="000E2CA1" w:rsidRPr="006D1706" w:rsidRDefault="000E2CA1" w:rsidP="000E2CA1">
            <w:pPr>
              <w:pStyle w:val="ab"/>
              <w:spacing w:after="0" w:line="240" w:lineRule="auto"/>
              <w:rPr>
                <w:sz w:val="28"/>
                <w:szCs w:val="28"/>
              </w:rPr>
            </w:pPr>
          </w:p>
          <w:p w:rsidR="000E2CA1" w:rsidRPr="006D1706" w:rsidRDefault="000E2CA1" w:rsidP="000E2CA1">
            <w:pPr>
              <w:pStyle w:val="ab"/>
              <w:spacing w:after="0" w:line="240" w:lineRule="auto"/>
              <w:rPr>
                <w:sz w:val="28"/>
                <w:szCs w:val="28"/>
              </w:rPr>
            </w:pPr>
            <w:r w:rsidRPr="006D1706">
              <w:rPr>
                <w:sz w:val="28"/>
                <w:szCs w:val="28"/>
              </w:rPr>
              <w:t>Пусть радостно смеются дети,</w:t>
            </w:r>
          </w:p>
          <w:p w:rsidR="000E2CA1" w:rsidRPr="006D1706" w:rsidRDefault="000E2CA1" w:rsidP="000E2CA1">
            <w:pPr>
              <w:pStyle w:val="ab"/>
              <w:spacing w:after="0" w:line="240" w:lineRule="auto"/>
              <w:rPr>
                <w:sz w:val="28"/>
                <w:szCs w:val="28"/>
              </w:rPr>
            </w:pPr>
          </w:p>
          <w:p w:rsidR="00CF1B6A" w:rsidRPr="006D1706" w:rsidRDefault="000E2CA1" w:rsidP="000E2CA1">
            <w:pPr>
              <w:pStyle w:val="ab"/>
              <w:spacing w:after="0" w:line="240" w:lineRule="auto"/>
              <w:ind w:right="0"/>
              <w:rPr>
                <w:sz w:val="28"/>
                <w:szCs w:val="28"/>
              </w:rPr>
            </w:pPr>
            <w:r w:rsidRPr="006D1706">
              <w:rPr>
                <w:sz w:val="28"/>
                <w:szCs w:val="28"/>
              </w:rPr>
              <w:t>Пусть знают все, что означает слово мир!</w:t>
            </w:r>
          </w:p>
          <w:p w:rsidR="000E2CA1" w:rsidRPr="006D1706" w:rsidRDefault="000E2CA1" w:rsidP="000E2CA1">
            <w:pPr>
              <w:pStyle w:val="ab"/>
              <w:spacing w:after="0" w:line="240" w:lineRule="auto"/>
              <w:ind w:right="0"/>
              <w:rPr>
                <w:sz w:val="28"/>
                <w:szCs w:val="28"/>
              </w:rPr>
            </w:pPr>
          </w:p>
          <w:p w:rsidR="000E2CA1" w:rsidRPr="006D1706" w:rsidRDefault="000E2CA1" w:rsidP="000E2CA1">
            <w:pPr>
              <w:pStyle w:val="ab"/>
              <w:spacing w:after="0" w:line="240" w:lineRule="auto"/>
              <w:ind w:right="0"/>
              <w:rPr>
                <w:sz w:val="28"/>
                <w:szCs w:val="28"/>
              </w:rPr>
            </w:pPr>
          </w:p>
          <w:p w:rsidR="000E2CA1" w:rsidRPr="006D1706" w:rsidRDefault="000E2CA1" w:rsidP="000E2CA1">
            <w:pPr>
              <w:pStyle w:val="ab"/>
              <w:spacing w:after="0" w:line="240" w:lineRule="auto"/>
              <w:ind w:right="0"/>
              <w:rPr>
                <w:sz w:val="28"/>
                <w:szCs w:val="28"/>
              </w:rPr>
            </w:pPr>
          </w:p>
          <w:p w:rsidR="000E2CA1" w:rsidRPr="006D1706" w:rsidRDefault="000E2CA1" w:rsidP="000E2CA1">
            <w:pPr>
              <w:pStyle w:val="ab"/>
              <w:spacing w:after="0" w:line="240" w:lineRule="auto"/>
              <w:ind w:right="0"/>
              <w:rPr>
                <w:sz w:val="28"/>
                <w:szCs w:val="28"/>
              </w:rPr>
            </w:pPr>
          </w:p>
          <w:p w:rsidR="000E2CA1" w:rsidRPr="006D1706" w:rsidRDefault="000E2CA1" w:rsidP="000E2CA1">
            <w:pPr>
              <w:pStyle w:val="ab"/>
              <w:spacing w:after="0" w:line="240" w:lineRule="auto"/>
              <w:ind w:right="0"/>
              <w:rPr>
                <w:sz w:val="28"/>
                <w:szCs w:val="28"/>
              </w:rPr>
            </w:pPr>
          </w:p>
          <w:p w:rsidR="000E2CA1" w:rsidRPr="00273FD8" w:rsidRDefault="000E2CA1" w:rsidP="000E2CA1">
            <w:pPr>
              <w:pStyle w:val="ab"/>
              <w:spacing w:after="0" w:line="240" w:lineRule="auto"/>
              <w:ind w:right="0"/>
            </w:pPr>
            <w:r w:rsidRPr="006D1706">
              <w:rPr>
                <w:sz w:val="28"/>
                <w:szCs w:val="28"/>
              </w:rPr>
              <w:t>Мир - как многогранно это слово. Мир - это слово означает, нет войны! Мир – это покой и процветание! Мир - это целая Вселенная и наша хрупкая планета Земля! Мир - это внутренний и духовный мир человека.</w:t>
            </w:r>
          </w:p>
        </w:tc>
        <w:tc>
          <w:tcPr>
            <w:tcW w:w="328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056600">
            <w:pPr>
              <w:pStyle w:val="ab"/>
              <w:spacing w:after="0" w:line="240" w:lineRule="auto"/>
            </w:pPr>
          </w:p>
        </w:tc>
        <w:tc>
          <w:tcPr>
            <w:tcW w:w="472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6D1706" w:rsidRDefault="00796EC1" w:rsidP="005336C3">
            <w:pPr>
              <w:shd w:val="clear" w:color="auto" w:fill="FFFFFF"/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9EF840A" wp14:editId="14A928C3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0</wp:posOffset>
                  </wp:positionV>
                  <wp:extent cx="2889885" cy="2170430"/>
                  <wp:effectExtent l="0" t="0" r="5715" b="127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1706" w:rsidRDefault="006D1706" w:rsidP="005336C3">
            <w:pPr>
              <w:shd w:val="clear" w:color="auto" w:fill="FFFFFF"/>
              <w:spacing w:after="0" w:line="240" w:lineRule="auto"/>
            </w:pPr>
            <w:r>
              <w:t xml:space="preserve"> </w:t>
            </w:r>
          </w:p>
          <w:p w:rsidR="00CF1B6A" w:rsidRDefault="006D1706" w:rsidP="005336C3">
            <w:pPr>
              <w:shd w:val="clear" w:color="auto" w:fill="FFFFFF"/>
              <w:spacing w:after="0" w:line="240" w:lineRule="auto"/>
            </w:pPr>
            <w:r w:rsidRPr="006D1706">
              <w:rPr>
                <w:sz w:val="28"/>
                <w:szCs w:val="28"/>
              </w:rPr>
              <w:t>Всем людям на планете нужен мир. Когда люди живут в мире и нет войн, это самое большое счастье. Люди могут любить и растить детей</w:t>
            </w:r>
            <w:r w:rsidRPr="006D1706">
              <w:t>.</w:t>
            </w:r>
          </w:p>
          <w:p w:rsidR="006D1706" w:rsidRDefault="006D1706" w:rsidP="005336C3">
            <w:pPr>
              <w:shd w:val="clear" w:color="auto" w:fill="FFFFFF"/>
              <w:spacing w:after="0" w:line="240" w:lineRule="auto"/>
            </w:pPr>
          </w:p>
          <w:p w:rsidR="006D1706" w:rsidRPr="006D1706" w:rsidRDefault="006D1706" w:rsidP="005336C3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6D1706">
              <w:rPr>
                <w:sz w:val="28"/>
                <w:szCs w:val="28"/>
              </w:rPr>
              <w:t>А самое главное, что дети растут в семьях с папой и мамой, которые их л</w:t>
            </w:r>
            <w:bookmarkStart w:id="0" w:name="_GoBack"/>
            <w:bookmarkEnd w:id="0"/>
            <w:r w:rsidRPr="006D1706">
              <w:rPr>
                <w:sz w:val="28"/>
                <w:szCs w:val="28"/>
              </w:rPr>
              <w:t>юбят и воспитывают.</w:t>
            </w:r>
          </w:p>
          <w:p w:rsidR="006D1706" w:rsidRPr="00273FD8" w:rsidRDefault="006D1706" w:rsidP="005336C3">
            <w:pPr>
              <w:shd w:val="clear" w:color="auto" w:fill="FFFFFF"/>
              <w:spacing w:after="0" w:line="240" w:lineRule="auto"/>
            </w:pPr>
          </w:p>
        </w:tc>
        <w:tc>
          <w:tcPr>
            <w:tcW w:w="459" w:type="dxa"/>
            <w:tcMar>
              <w:top w:w="288" w:type="dxa"/>
              <w:right w:w="432" w:type="dxa"/>
            </w:tcMar>
          </w:tcPr>
          <w:p w:rsidR="00CF1B6A" w:rsidRDefault="00CF1B6A" w:rsidP="00056600">
            <w:pPr>
              <w:pStyle w:val="ad"/>
              <w:spacing w:line="240" w:lineRule="auto"/>
            </w:pPr>
          </w:p>
          <w:p w:rsidR="006D1706" w:rsidRDefault="006D1706" w:rsidP="00056600">
            <w:pPr>
              <w:pStyle w:val="ad"/>
              <w:spacing w:line="240" w:lineRule="auto"/>
            </w:pPr>
          </w:p>
          <w:p w:rsidR="006D1706" w:rsidRDefault="006D1706" w:rsidP="00056600">
            <w:pPr>
              <w:pStyle w:val="ad"/>
              <w:spacing w:line="240" w:lineRule="auto"/>
            </w:pPr>
          </w:p>
          <w:p w:rsidR="006D1706" w:rsidRPr="00273FD8" w:rsidRDefault="006D1706" w:rsidP="00056600">
            <w:pPr>
              <w:pStyle w:val="ad"/>
              <w:spacing w:line="240" w:lineRule="auto"/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056600">
            <w:pPr>
              <w:pStyle w:val="ad"/>
              <w:spacing w:line="240" w:lineRule="auto"/>
            </w:pPr>
          </w:p>
        </w:tc>
        <w:tc>
          <w:tcPr>
            <w:tcW w:w="528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6D1706" w:rsidRDefault="006D1706" w:rsidP="00AE0B00">
            <w:pPr>
              <w:spacing w:after="0" w:line="240" w:lineRule="auto"/>
              <w:ind w:left="-61"/>
              <w:rPr>
                <w:sz w:val="28"/>
                <w:szCs w:val="28"/>
              </w:rPr>
            </w:pPr>
            <w:r w:rsidRPr="006D1706">
              <w:rPr>
                <w:sz w:val="28"/>
                <w:szCs w:val="28"/>
              </w:rPr>
              <w:t xml:space="preserve">Мир – это утро полное света и надежд. </w:t>
            </w:r>
          </w:p>
          <w:p w:rsidR="006D1706" w:rsidRDefault="006D1706" w:rsidP="00AE0B00">
            <w:pPr>
              <w:spacing w:after="0" w:line="240" w:lineRule="auto"/>
              <w:ind w:left="-61"/>
              <w:rPr>
                <w:sz w:val="28"/>
                <w:szCs w:val="28"/>
              </w:rPr>
            </w:pPr>
            <w:r w:rsidRPr="006D1706">
              <w:rPr>
                <w:sz w:val="28"/>
                <w:szCs w:val="28"/>
              </w:rPr>
              <w:t xml:space="preserve">Мир – это школьный звонок, это школа, в окнах которой солнце. </w:t>
            </w:r>
          </w:p>
          <w:p w:rsidR="006D1706" w:rsidRDefault="006D1706" w:rsidP="00AE0B00">
            <w:pPr>
              <w:spacing w:after="0" w:line="240" w:lineRule="auto"/>
              <w:ind w:left="-61"/>
              <w:rPr>
                <w:sz w:val="28"/>
                <w:szCs w:val="28"/>
              </w:rPr>
            </w:pPr>
            <w:r w:rsidRPr="006D1706">
              <w:rPr>
                <w:sz w:val="28"/>
                <w:szCs w:val="28"/>
              </w:rPr>
              <w:t xml:space="preserve">Хорошо просыпаться и знать, что у тебя впереди прекрасный день, что ничего тебе не угрожает.  </w:t>
            </w:r>
          </w:p>
          <w:p w:rsidR="00CF1B6A" w:rsidRDefault="006D1706" w:rsidP="00AE0B00">
            <w:pPr>
              <w:spacing w:after="0" w:line="240" w:lineRule="auto"/>
              <w:ind w:left="-61"/>
            </w:pPr>
            <w:r w:rsidRPr="006D1706">
              <w:rPr>
                <w:sz w:val="28"/>
                <w:szCs w:val="28"/>
              </w:rPr>
              <w:t>Хорошо быть счастливым! И чтобы жители планеты были счастливы, мы ещё раз говорим все вместе «Мы за мир на всей планете!</w:t>
            </w:r>
            <w:r w:rsidRPr="006D1706">
              <w:t>»</w:t>
            </w:r>
          </w:p>
          <w:p w:rsidR="00C11C6A" w:rsidRPr="00273FD8" w:rsidRDefault="00796EC1" w:rsidP="00AE0B00">
            <w:pPr>
              <w:spacing w:after="0" w:line="240" w:lineRule="auto"/>
              <w:ind w:left="-61"/>
            </w:pPr>
            <w:r w:rsidRPr="00796EC1">
              <w:rPr>
                <w:noProof/>
                <w:lang w:eastAsia="ru-RU"/>
              </w:rPr>
              <w:drawing>
                <wp:inline distT="0" distB="0" distL="0" distR="0">
                  <wp:extent cx="2952750" cy="3079626"/>
                  <wp:effectExtent l="0" t="0" r="0" b="6985"/>
                  <wp:docPr id="20" name="Рисунок 20" descr="E:\доки\дети на зем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доки\дети на зем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510" cy="308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056600">
      <w:pPr>
        <w:pStyle w:val="affffd"/>
      </w:pPr>
    </w:p>
    <w:tbl>
      <w:tblPr>
        <w:tblStyle w:val="a7"/>
        <w:tblW w:w="15026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5220"/>
      </w:tblGrid>
      <w:tr w:rsidR="0037743C" w:rsidRPr="00273FD8" w:rsidTr="00BE1A79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E96554" w:rsidRPr="00796EC1" w:rsidRDefault="00C11C6A" w:rsidP="00E96554">
            <w:pPr>
              <w:rPr>
                <w:rFonts w:asciiTheme="minorHAnsi" w:hAnsiTheme="minorHAnsi" w:cs="Times New Roman"/>
                <w:color w:val="000000"/>
                <w:spacing w:val="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96EC1">
              <w:rPr>
                <w:rFonts w:asciiTheme="minorHAnsi" w:hAnsiTheme="minorHAnsi" w:cs="Times New Roman"/>
                <w:color w:val="000000"/>
                <w:spacing w:val="5"/>
                <w:sz w:val="28"/>
                <w:szCs w:val="28"/>
                <w:bdr w:val="none" w:sz="0" w:space="0" w:color="auto" w:frame="1"/>
                <w:shd w:val="clear" w:color="auto" w:fill="FFFFFF"/>
              </w:rPr>
              <w:t>Мир — чтобы жить в дружбе и радости. Мир — чтобы растить детей, улучшать жизнь родной страны и всей планеты. Мир — чтобы никогда не было войны!</w:t>
            </w:r>
          </w:p>
          <w:p w:rsidR="00796EC1" w:rsidRPr="00796EC1" w:rsidRDefault="00796EC1" w:rsidP="00E96554">
            <w:pPr>
              <w:rPr>
                <w:rFonts w:asciiTheme="minorHAnsi" w:hAnsiTheme="minorHAnsi" w:cs="Times New Roman"/>
                <w:color w:val="000000"/>
                <w:spacing w:val="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796EC1" w:rsidRDefault="00796EC1" w:rsidP="00E96554">
            <w:pP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796EC1" w:rsidRPr="00C11C6A" w:rsidRDefault="00796EC1" w:rsidP="00E96554">
            <w:pP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96EC1">
              <w:rPr>
                <w:rFonts w:ascii="Times New Roman" w:hAnsi="Times New Roman" w:cs="Times New Roman"/>
                <w:noProof/>
                <w:color w:val="000000"/>
                <w:spacing w:val="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2654071"/>
                  <wp:effectExtent l="0" t="0" r="0" b="0"/>
                  <wp:docPr id="21" name="Рисунок 21" descr="E:\доки\з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доки\земл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18"/>
                          <a:stretch/>
                        </pic:blipFill>
                        <pic:spPr bwMode="auto">
                          <a:xfrm>
                            <a:off x="0" y="0"/>
                            <a:ext cx="2744060" cy="265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AE0B00" w:rsidRDefault="00AE0B00" w:rsidP="00AE0B00">
            <w:pPr>
              <w:shd w:val="clear" w:color="auto" w:fill="FFFFFF"/>
              <w:spacing w:before="480" w:after="0" w:line="42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</w:p>
          <w:p w:rsidR="001A76CF" w:rsidRDefault="000E2CA1" w:rsidP="00AE0B00">
            <w:pPr>
              <w:shd w:val="clear" w:color="auto" w:fill="FFFFFF"/>
              <w:spacing w:before="480" w:after="0" w:line="42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3BFDD0">
                  <wp:extent cx="2781300" cy="2087604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042" cy="2090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0B00" w:rsidRDefault="00AE0B00" w:rsidP="00AE0B00">
            <w:pPr>
              <w:shd w:val="clear" w:color="auto" w:fill="FFFFFF"/>
              <w:spacing w:before="480" w:after="0" w:line="42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</w:p>
          <w:p w:rsidR="00796EC1" w:rsidRDefault="00796EC1" w:rsidP="00AE0B00">
            <w:pPr>
              <w:shd w:val="clear" w:color="auto" w:fill="FFFFFF"/>
              <w:spacing w:before="480" w:after="0" w:line="42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</w:p>
          <w:p w:rsidR="00796EC1" w:rsidRDefault="00796EC1" w:rsidP="00AE0B00">
            <w:pPr>
              <w:shd w:val="clear" w:color="auto" w:fill="FFFFFF"/>
              <w:spacing w:before="480" w:after="0" w:line="42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</w:p>
          <w:p w:rsidR="00AE0B00" w:rsidRDefault="00AE0B00" w:rsidP="00AE0B00">
            <w:pPr>
              <w:shd w:val="clear" w:color="auto" w:fill="FFFFFF"/>
              <w:spacing w:before="480" w:after="0" w:line="42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</w:p>
          <w:p w:rsidR="00AE0B00" w:rsidRDefault="00AE0B00" w:rsidP="00AE0B00">
            <w:pPr>
              <w:shd w:val="clear" w:color="auto" w:fill="FFFFFF"/>
              <w:spacing w:after="0" w:line="36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С.Буздяк, ул.Гагарина, д.10</w:t>
            </w:r>
          </w:p>
          <w:p w:rsidR="00AE0B00" w:rsidRPr="00972272" w:rsidRDefault="00AE0B00" w:rsidP="00AE0B00">
            <w:pPr>
              <w:shd w:val="clear" w:color="auto" w:fill="FFFFFF"/>
              <w:spacing w:after="0" w:line="36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Контактный телефон 8(34773)3-30-02</w:t>
            </w:r>
          </w:p>
        </w:tc>
        <w:tc>
          <w:tcPr>
            <w:tcW w:w="5220" w:type="dxa"/>
            <w:tcMar>
              <w:left w:w="432" w:type="dxa"/>
            </w:tcMar>
          </w:tcPr>
          <w:p w:rsidR="001866D2" w:rsidRDefault="001866D2" w:rsidP="001866D2">
            <w:pPr>
              <w:pStyle w:val="2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ГБУ РБ </w:t>
            </w:r>
            <w:r w:rsidR="00BE1A79" w:rsidRPr="00FB50BB">
              <w:rPr>
                <w:rFonts w:ascii="Times New Roman" w:hAnsi="Times New Roman" w:cs="Times New Roman"/>
                <w:b w:val="0"/>
              </w:rPr>
              <w:t xml:space="preserve">Западный </w:t>
            </w:r>
            <w:r>
              <w:rPr>
                <w:rFonts w:ascii="Times New Roman" w:hAnsi="Times New Roman" w:cs="Times New Roman"/>
                <w:b w:val="0"/>
              </w:rPr>
              <w:t>МЦ</w:t>
            </w:r>
            <w:r w:rsidR="00BE1A79" w:rsidRPr="00FB50BB">
              <w:rPr>
                <w:rFonts w:ascii="Times New Roman" w:hAnsi="Times New Roman" w:cs="Times New Roman"/>
                <w:b w:val="0"/>
              </w:rPr>
              <w:t xml:space="preserve"> «Семья» </w:t>
            </w:r>
          </w:p>
          <w:p w:rsidR="0037743C" w:rsidRPr="00FB50BB" w:rsidRDefault="00BE1A79" w:rsidP="001866D2">
            <w:pPr>
              <w:pStyle w:val="2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FB50BB">
              <w:rPr>
                <w:rFonts w:ascii="Times New Roman" w:hAnsi="Times New Roman" w:cs="Times New Roman"/>
                <w:b w:val="0"/>
              </w:rPr>
              <w:t>Служба семьи в Буздякском районе</w:t>
            </w:r>
          </w:p>
          <w:p w:rsidR="00BE1A79" w:rsidRPr="00FB50BB" w:rsidRDefault="00BE1A79" w:rsidP="001866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E1A79" w:rsidRPr="00BE1A79" w:rsidRDefault="00BE1A79" w:rsidP="00BE1A79">
            <w:pPr>
              <w:rPr>
                <w:rFonts w:ascii="Times New Roman" w:hAnsi="Times New Roman" w:cs="Times New Roman"/>
              </w:rPr>
            </w:pPr>
          </w:p>
          <w:p w:rsidR="00BE1A79" w:rsidRPr="00BE1A79" w:rsidRDefault="00BE1A79" w:rsidP="00BE1A79">
            <w:pPr>
              <w:rPr>
                <w:rFonts w:ascii="Times New Roman" w:hAnsi="Times New Roman" w:cs="Times New Roman"/>
              </w:rPr>
            </w:pPr>
          </w:p>
          <w:p w:rsidR="001866D2" w:rsidRDefault="001866D2" w:rsidP="00BE1A79">
            <w:pPr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>
              <w:rPr>
                <w:rFonts w:ascii="Times New Roman" w:hAnsi="Times New Roman" w:cs="Times New Roman"/>
                <w:b/>
                <w:sz w:val="56"/>
              </w:rPr>
              <w:t xml:space="preserve">Мы за мир </w:t>
            </w:r>
          </w:p>
          <w:p w:rsidR="00BE1A79" w:rsidRPr="00BE1A79" w:rsidRDefault="001866D2" w:rsidP="00BE1A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56"/>
              </w:rPr>
              <w:t>на планете</w:t>
            </w:r>
          </w:p>
          <w:p w:rsidR="00BE1A79" w:rsidRDefault="00BE1A79" w:rsidP="00BE1A79">
            <w:pPr>
              <w:rPr>
                <w:rFonts w:ascii="Times New Roman" w:hAnsi="Times New Roman" w:cs="Times New Roman"/>
              </w:rPr>
            </w:pPr>
          </w:p>
          <w:p w:rsidR="00BE1A79" w:rsidRDefault="000E2CA1" w:rsidP="00BE1A79">
            <w:pPr>
              <w:rPr>
                <w:rFonts w:ascii="Times New Roman" w:hAnsi="Times New Roman" w:cs="Times New Roman"/>
              </w:rPr>
            </w:pPr>
            <w:r w:rsidRPr="000E2C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47757" cy="2276475"/>
                  <wp:effectExtent l="0" t="0" r="5080" b="0"/>
                  <wp:docPr id="16" name="Рисунок 16" descr="E:\доки\Ми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оки\Ми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753" cy="22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D2" w:rsidRPr="00BE1A79" w:rsidRDefault="001866D2" w:rsidP="00BE1A79">
            <w:pPr>
              <w:rPr>
                <w:rFonts w:ascii="Times New Roman" w:hAnsi="Times New Roman" w:cs="Times New Roman"/>
              </w:rPr>
            </w:pPr>
          </w:p>
          <w:p w:rsidR="00BE1A79" w:rsidRPr="001866D2" w:rsidRDefault="00BE1A79" w:rsidP="00BE1A79">
            <w:pPr>
              <w:jc w:val="center"/>
              <w:rPr>
                <w:rFonts w:ascii="Times New Roman" w:hAnsi="Times New Roman" w:cs="Times New Roman"/>
              </w:rPr>
            </w:pPr>
            <w:r w:rsidRPr="001866D2">
              <w:rPr>
                <w:rFonts w:ascii="Times New Roman" w:hAnsi="Times New Roman" w:cs="Times New Roman"/>
              </w:rPr>
              <w:t>Буздяк,2020 г.</w:t>
            </w:r>
          </w:p>
          <w:p w:rsidR="00BE1A79" w:rsidRDefault="00BE1A79" w:rsidP="00BE1A79"/>
          <w:p w:rsidR="00BE1A79" w:rsidRDefault="00BE1A79" w:rsidP="00BE1A79"/>
          <w:p w:rsidR="00BE1A79" w:rsidRDefault="00BE1A79" w:rsidP="00BE1A79"/>
          <w:p w:rsidR="00BE1A79" w:rsidRPr="00BE1A79" w:rsidRDefault="00BE1A79" w:rsidP="00BE1A79">
            <w:r>
              <w:t xml:space="preserve">                      </w:t>
            </w: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865D83">
      <w:footerReference w:type="default" r:id="rId18"/>
      <w:footerReference w:type="first" r:id="rId19"/>
      <w:pgSz w:w="16838" w:h="11906" w:orient="landscape" w:code="9"/>
      <w:pgMar w:top="284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07B" w:rsidRDefault="00AB307B" w:rsidP="0037743C">
      <w:pPr>
        <w:spacing w:after="0" w:line="240" w:lineRule="auto"/>
      </w:pPr>
      <w:r>
        <w:separator/>
      </w:r>
    </w:p>
  </w:endnote>
  <w:endnote w:type="continuationSeparator" w:id="0">
    <w:p w:rsidR="00AB307B" w:rsidRDefault="00AB307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48FF9D1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EBF5BC4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D869AED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07B" w:rsidRDefault="00AB307B" w:rsidP="0037743C">
      <w:pPr>
        <w:spacing w:after="0" w:line="240" w:lineRule="auto"/>
      </w:pPr>
      <w:r>
        <w:separator/>
      </w:r>
    </w:p>
  </w:footnote>
  <w:footnote w:type="continuationSeparator" w:id="0">
    <w:p w:rsidR="00AB307B" w:rsidRDefault="00AB307B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3B058E"/>
    <w:multiLevelType w:val="hybridMultilevel"/>
    <w:tmpl w:val="933E3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79"/>
    <w:rsid w:val="00016C11"/>
    <w:rsid w:val="000425F6"/>
    <w:rsid w:val="00056600"/>
    <w:rsid w:val="00075279"/>
    <w:rsid w:val="000E2C45"/>
    <w:rsid w:val="000E2CA1"/>
    <w:rsid w:val="00144A1D"/>
    <w:rsid w:val="001866D2"/>
    <w:rsid w:val="001A76CF"/>
    <w:rsid w:val="00206800"/>
    <w:rsid w:val="00273FD8"/>
    <w:rsid w:val="00275195"/>
    <w:rsid w:val="002F5ECB"/>
    <w:rsid w:val="003270C5"/>
    <w:rsid w:val="003309C2"/>
    <w:rsid w:val="0037743C"/>
    <w:rsid w:val="003E1E9B"/>
    <w:rsid w:val="00400FAF"/>
    <w:rsid w:val="00425687"/>
    <w:rsid w:val="0048709F"/>
    <w:rsid w:val="00504C66"/>
    <w:rsid w:val="00523273"/>
    <w:rsid w:val="005336C3"/>
    <w:rsid w:val="00555FE1"/>
    <w:rsid w:val="005F496D"/>
    <w:rsid w:val="006035F4"/>
    <w:rsid w:val="00632BB1"/>
    <w:rsid w:val="00636FE2"/>
    <w:rsid w:val="0069002D"/>
    <w:rsid w:val="006A078B"/>
    <w:rsid w:val="006A6B87"/>
    <w:rsid w:val="006D1706"/>
    <w:rsid w:val="00704FD6"/>
    <w:rsid w:val="00712321"/>
    <w:rsid w:val="00726D69"/>
    <w:rsid w:val="007327A6"/>
    <w:rsid w:val="00751AA2"/>
    <w:rsid w:val="00795B70"/>
    <w:rsid w:val="00796EC1"/>
    <w:rsid w:val="007B03D6"/>
    <w:rsid w:val="007C70E3"/>
    <w:rsid w:val="00865D83"/>
    <w:rsid w:val="00972272"/>
    <w:rsid w:val="009775E0"/>
    <w:rsid w:val="009A2CA7"/>
    <w:rsid w:val="009C3321"/>
    <w:rsid w:val="00A01D2E"/>
    <w:rsid w:val="00A92C80"/>
    <w:rsid w:val="00AB307B"/>
    <w:rsid w:val="00AB7341"/>
    <w:rsid w:val="00AE0B00"/>
    <w:rsid w:val="00B02600"/>
    <w:rsid w:val="00BE1A79"/>
    <w:rsid w:val="00C11C6A"/>
    <w:rsid w:val="00CA1864"/>
    <w:rsid w:val="00CD1B39"/>
    <w:rsid w:val="00CD4ED2"/>
    <w:rsid w:val="00CE1E3B"/>
    <w:rsid w:val="00CF1B6A"/>
    <w:rsid w:val="00CF3B0C"/>
    <w:rsid w:val="00D1623E"/>
    <w:rsid w:val="00D2631E"/>
    <w:rsid w:val="00D91EF3"/>
    <w:rsid w:val="00DA03C3"/>
    <w:rsid w:val="00DC332A"/>
    <w:rsid w:val="00E00635"/>
    <w:rsid w:val="00E36671"/>
    <w:rsid w:val="00E75E55"/>
    <w:rsid w:val="00E938FB"/>
    <w:rsid w:val="00E96554"/>
    <w:rsid w:val="00ED7C90"/>
    <w:rsid w:val="00F14069"/>
    <w:rsid w:val="00F80A61"/>
    <w:rsid w:val="00F91541"/>
    <w:rsid w:val="00FB1F73"/>
    <w:rsid w:val="00FB50BB"/>
    <w:rsid w:val="00FD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0635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character" w:customStyle="1" w:styleId="c1">
    <w:name w:val="c1"/>
    <w:basedOn w:val="a3"/>
    <w:rsid w:val="00BE1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D6DA425-AF3A-43FC-8C66-E409D05B2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цвета).dotx</Template>
  <TotalTime>0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2020-07-02T15:21:00Z</dcterms:created>
  <dcterms:modified xsi:type="dcterms:W3CDTF">2020-07-02T16:18:00Z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